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466" w:rsidRPr="009573A0" w:rsidRDefault="00DD3466" w:rsidP="009573A0">
      <w:pPr>
        <w:ind w:left="708"/>
        <w:jc w:val="center"/>
        <w:rPr>
          <w:b/>
        </w:rPr>
      </w:pPr>
      <w:r w:rsidRPr="009573A0">
        <w:rPr>
          <w:b/>
        </w:rPr>
        <w:t>Repositorios digitales institucionales. Diseño, implementación y optimización de un recurso estratégico para las Universidades – 2012/2013</w:t>
      </w:r>
    </w:p>
    <w:p w:rsidR="00DD3466" w:rsidRDefault="00DD3466" w:rsidP="009573A0"/>
    <w:p w:rsidR="00DD3466" w:rsidRPr="009573A0" w:rsidRDefault="00DD3466" w:rsidP="009573A0">
      <w:pPr>
        <w:rPr>
          <w:b/>
        </w:rPr>
      </w:pPr>
      <w:r w:rsidRPr="009573A0">
        <w:rPr>
          <w:b/>
        </w:rPr>
        <w:t>Módulo 3: Aspectos técnicos y tecnológicos del repositorio</w:t>
      </w:r>
    </w:p>
    <w:p w:rsidR="00DD3466" w:rsidRPr="009573A0" w:rsidRDefault="00DD3466" w:rsidP="009573A0">
      <w:pPr>
        <w:rPr>
          <w:b/>
        </w:rPr>
      </w:pPr>
      <w:r w:rsidRPr="009573A0">
        <w:rPr>
          <w:b/>
        </w:rPr>
        <w:t>Bloque 3.1: Generación y tratamiento de objetos digitales</w:t>
      </w:r>
    </w:p>
    <w:p w:rsidR="00DD3466" w:rsidRDefault="00DD3466" w:rsidP="009573A0">
      <w:pPr>
        <w:rPr>
          <w:b/>
          <w:u w:val="single"/>
        </w:rPr>
      </w:pPr>
    </w:p>
    <w:p w:rsidR="00DD3466" w:rsidRPr="009573A0" w:rsidRDefault="00DD3466" w:rsidP="009573A0">
      <w:pPr>
        <w:rPr>
          <w:b/>
          <w:u w:val="single"/>
        </w:rPr>
      </w:pPr>
      <w:r w:rsidRPr="009573A0">
        <w:rPr>
          <w:b/>
          <w:u w:val="single"/>
        </w:rPr>
        <w:t>Ejercitación</w:t>
      </w:r>
    </w:p>
    <w:p w:rsidR="00DD3466" w:rsidRDefault="00DD3466" w:rsidP="009573A0">
      <w:r>
        <w:t>· Baje la imagen en formato HormigasColores.tiff</w:t>
      </w:r>
    </w:p>
    <w:p w:rsidR="00DD3466" w:rsidRDefault="00DD3466" w:rsidP="009573A0">
      <w:r>
        <w:t>· Utilizando el programa para imágenes GIMP (gratuito) o el programa que usted use habitualmente para editar imágenes y obtenga los parámetros solicitados a continuación.</w:t>
      </w:r>
    </w:p>
    <w:p w:rsidR="00DD3466" w:rsidRDefault="00DD3466" w:rsidP="009573A0">
      <w:r w:rsidRPr="00283F5D">
        <w:rPr>
          <w:b/>
        </w:rPr>
        <w:t>Parámetros a identificar</w:t>
      </w:r>
      <w:r>
        <w:t>:</w:t>
      </w:r>
    </w:p>
    <w:p w:rsidR="00DD3466" w:rsidRDefault="00DD3466" w:rsidP="009573A0">
      <w:r>
        <w:t>1. Escala de color: Real</w:t>
      </w:r>
    </w:p>
    <w:p w:rsidR="00DD3466" w:rsidRDefault="00DD3466" w:rsidP="009573A0">
      <w:r>
        <w:t xml:space="preserve">2. Sistema de color: </w:t>
      </w:r>
      <w:r w:rsidRPr="00561459">
        <w:rPr>
          <w:b/>
        </w:rPr>
        <w:t>RGB</w:t>
      </w:r>
    </w:p>
    <w:p w:rsidR="00DD3466" w:rsidRDefault="00DD3466" w:rsidP="009573A0">
      <w:r>
        <w:t xml:space="preserve">3. Resolución espacial. Ancho y alto en píxeles: </w:t>
      </w:r>
      <w:r w:rsidRPr="00561459">
        <w:rPr>
          <w:b/>
        </w:rPr>
        <w:t>808 x 600 píxeles</w:t>
      </w:r>
      <w:r>
        <w:t>.</w:t>
      </w:r>
    </w:p>
    <w:p w:rsidR="00DD3466" w:rsidRDefault="00DD3466" w:rsidP="009573A0">
      <w:pPr>
        <w:rPr>
          <w:b/>
        </w:rPr>
      </w:pPr>
      <w:r>
        <w:t xml:space="preserve">4. Cantidad de píxeles totales de la imagen: </w:t>
      </w:r>
      <w:r w:rsidRPr="00561459">
        <w:rPr>
          <w:b/>
        </w:rPr>
        <w:t>484.800</w:t>
      </w:r>
    </w:p>
    <w:p w:rsidR="00DD3466" w:rsidRDefault="00DD3466" w:rsidP="009573A0">
      <w:pPr>
        <w:rPr>
          <w:b/>
        </w:rPr>
      </w:pPr>
      <w:r w:rsidRPr="005349EB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i1025" type="#_x0000_t75" style="width:445.5pt;height:333.75pt;visibility:visible">
            <v:imagedata r:id="rId6" o:title=""/>
          </v:shape>
        </w:pict>
      </w:r>
    </w:p>
    <w:p w:rsidR="00DD3466" w:rsidRDefault="00DD3466" w:rsidP="009573A0"/>
    <w:p w:rsidR="00DD3466" w:rsidRDefault="00DD3466" w:rsidP="009573A0">
      <w:r>
        <w:t xml:space="preserve">5. Cual es el código del color que contiene el píxel en la posición (200;200): a4866c </w:t>
      </w:r>
    </w:p>
    <w:p w:rsidR="00DD3466" w:rsidRDefault="00DD3466" w:rsidP="009573A0">
      <w:r w:rsidRPr="005349EB">
        <w:rPr>
          <w:noProof/>
          <w:lang w:val="en-US"/>
        </w:rPr>
        <w:pict>
          <v:shape id="Imagen 1" o:spid="_x0000_i1026" type="#_x0000_t75" style="width:330pt;height:247.5pt;visibility:visible">
            <v:imagedata r:id="rId7" o:title=""/>
          </v:shape>
        </w:pict>
      </w:r>
    </w:p>
    <w:p w:rsidR="00DD3466" w:rsidRDefault="00DD3466" w:rsidP="009573A0"/>
    <w:p w:rsidR="00DD3466" w:rsidRDefault="00DD3466" w:rsidP="009573A0">
      <w:r w:rsidRPr="005349EB">
        <w:rPr>
          <w:noProof/>
          <w:lang w:val="en-US"/>
        </w:rPr>
        <w:pict>
          <v:shape id="Imagen 2" o:spid="_x0000_i1027" type="#_x0000_t75" style="width:438pt;height:328.5pt;visibility:visible">
            <v:imagedata r:id="rId8" o:title=""/>
          </v:shape>
        </w:pict>
      </w:r>
    </w:p>
    <w:p w:rsidR="00DD3466" w:rsidRDefault="00DD3466" w:rsidP="009573A0"/>
    <w:p w:rsidR="00DD3466" w:rsidRDefault="00DD3466" w:rsidP="009573A0">
      <w:r>
        <w:t>6. Tamaño de fichero sin comprimir (tiff): 14547776 bytes</w:t>
      </w:r>
    </w:p>
    <w:p w:rsidR="00DD3466" w:rsidRDefault="00DD3466" w:rsidP="009573A0">
      <w:r>
        <w:t>7. Tamaño de fichero comprimido (jpg): 286.694 bytes</w:t>
      </w:r>
    </w:p>
    <w:p w:rsidR="00DD3466" w:rsidRDefault="00DD3466" w:rsidP="009573A0">
      <w:r w:rsidRPr="005349EB">
        <w:rPr>
          <w:noProof/>
          <w:lang w:val="en-US"/>
        </w:rPr>
        <w:pict>
          <v:shape id="Imagen 4" o:spid="_x0000_i1028" type="#_x0000_t75" style="width:414.75pt;height:311.25pt;visibility:visible">
            <v:imagedata r:id="rId9" o:title=""/>
          </v:shape>
        </w:pict>
      </w:r>
    </w:p>
    <w:p w:rsidR="00DD3466" w:rsidRDefault="00DD3466" w:rsidP="009573A0"/>
    <w:p w:rsidR="00DD3466" w:rsidRDefault="00DD3466" w:rsidP="009573A0">
      <w:r>
        <w:t>8. Razón de compresión: peso del archivo tiff / peso del archivo jpg.  Ambos pesos debes estar en las mismas unidades (bytes, KB, MB etc.):  50,7</w:t>
      </w:r>
    </w:p>
    <w:sectPr w:rsidR="00DD3466" w:rsidSect="009573A0">
      <w:pgSz w:w="12240" w:h="15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466" w:rsidRDefault="00DD3466" w:rsidP="00990FE4">
      <w:pPr>
        <w:spacing w:after="0" w:line="240" w:lineRule="auto"/>
      </w:pPr>
      <w:r>
        <w:separator/>
      </w:r>
    </w:p>
  </w:endnote>
  <w:endnote w:type="continuationSeparator" w:id="0">
    <w:p w:rsidR="00DD3466" w:rsidRDefault="00DD3466" w:rsidP="0099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466" w:rsidRDefault="00DD3466" w:rsidP="00990FE4">
      <w:pPr>
        <w:spacing w:after="0" w:line="240" w:lineRule="auto"/>
      </w:pPr>
      <w:r>
        <w:separator/>
      </w:r>
    </w:p>
  </w:footnote>
  <w:footnote w:type="continuationSeparator" w:id="0">
    <w:p w:rsidR="00DD3466" w:rsidRDefault="00DD3466" w:rsidP="00990F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73A0"/>
    <w:rsid w:val="000E0D13"/>
    <w:rsid w:val="00142280"/>
    <w:rsid w:val="00177729"/>
    <w:rsid w:val="0018493D"/>
    <w:rsid w:val="00282F3A"/>
    <w:rsid w:val="00283F5D"/>
    <w:rsid w:val="003801A1"/>
    <w:rsid w:val="005349EB"/>
    <w:rsid w:val="00561459"/>
    <w:rsid w:val="005A227D"/>
    <w:rsid w:val="006F6B83"/>
    <w:rsid w:val="007077CF"/>
    <w:rsid w:val="00744A3B"/>
    <w:rsid w:val="007E3A00"/>
    <w:rsid w:val="009573A0"/>
    <w:rsid w:val="00990FE4"/>
    <w:rsid w:val="009E00A4"/>
    <w:rsid w:val="00AC08A6"/>
    <w:rsid w:val="00C3498B"/>
    <w:rsid w:val="00D10663"/>
    <w:rsid w:val="00D60565"/>
    <w:rsid w:val="00DD3466"/>
    <w:rsid w:val="00E56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D13"/>
    <w:pPr>
      <w:spacing w:after="200" w:line="276" w:lineRule="auto"/>
    </w:pPr>
    <w:rPr>
      <w:lang w:val="es-A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8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01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90F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90FE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90F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90FE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160</Words>
  <Characters>884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Repositorios digitales institucionales</dc:title>
  <dc:subject/>
  <dc:creator>Usuarioxp</dc:creator>
  <cp:keywords/>
  <dc:description/>
  <cp:lastModifiedBy>usuario</cp:lastModifiedBy>
  <cp:revision>2</cp:revision>
  <dcterms:created xsi:type="dcterms:W3CDTF">2013-05-02T21:04:00Z</dcterms:created>
  <dcterms:modified xsi:type="dcterms:W3CDTF">2013-05-02T21:04:00Z</dcterms:modified>
</cp:coreProperties>
</file>